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E565E3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75" name="Picture 74" descr="2012 January-February-March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January-February-March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6" name="Picture 75" descr="2012 January-February-March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January-February-March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7" name="Picture 76" descr="2012 January-February-March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January-February-March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8" name="Picture 77" descr="2012 January-February-March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January-February-March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31829"/>
    <w:rsid w:val="00014600"/>
    <w:rsid w:val="00014BC5"/>
    <w:rsid w:val="00027918"/>
    <w:rsid w:val="002E1205"/>
    <w:rsid w:val="002E63CD"/>
    <w:rsid w:val="00335CB5"/>
    <w:rsid w:val="003D76F0"/>
    <w:rsid w:val="004F4971"/>
    <w:rsid w:val="00531829"/>
    <w:rsid w:val="00585480"/>
    <w:rsid w:val="00611B4C"/>
    <w:rsid w:val="0062049F"/>
    <w:rsid w:val="006317B0"/>
    <w:rsid w:val="00646909"/>
    <w:rsid w:val="006C4099"/>
    <w:rsid w:val="007F2025"/>
    <w:rsid w:val="008339E6"/>
    <w:rsid w:val="008370CE"/>
    <w:rsid w:val="00897F2D"/>
    <w:rsid w:val="008E1051"/>
    <w:rsid w:val="009A6E70"/>
    <w:rsid w:val="009E40A2"/>
    <w:rsid w:val="00A10B2B"/>
    <w:rsid w:val="00A52A52"/>
    <w:rsid w:val="00B302EF"/>
    <w:rsid w:val="00D16D4E"/>
    <w:rsid w:val="00D51659"/>
    <w:rsid w:val="00D616C3"/>
    <w:rsid w:val="00D83296"/>
    <w:rsid w:val="00D8658D"/>
    <w:rsid w:val="00E148D6"/>
    <w:rsid w:val="00E565E3"/>
    <w:rsid w:val="00F1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2017-11-24T15:52:00Z</dcterms:created>
  <dcterms:modified xsi:type="dcterms:W3CDTF">2017-11-24T15:53:00Z</dcterms:modified>
</cp:coreProperties>
</file>